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  <w:bookmarkStart w:id="0" w:name="_GoBack"/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725716" w:rsidP="0035052D">
            <w:pPr>
              <w:pStyle w:val="Title"/>
            </w:pPr>
            <w:sdt>
              <w:sdtPr>
                <w:id w:val="31307616"/>
                <w:placeholder>
                  <w:docPart w:val="0AF9E1E2C378428B85F82D86F8F84AF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EF7234">
                  <w:rPr>
                    <w:color w:val="FF0000"/>
                    <w:shd w:val="clear" w:color="auto" w:fill="FFFF00"/>
                  </w:rPr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bookmarkEnd w:id="0"/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725716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04F788C6CB694F42A3D2315BEDA67BD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725716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35B10D2B444A44EFB254513F51F1F5F8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725716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C579DFFFC6C14EDB8F4A923E28C83C9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725716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E456CBA711174C4881D42F64D73CEC5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725716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D9031DFF9B34F6EA9FFC01F99125E3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725716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AEA9D2FC0620468991F2E0CBC28823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725716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97FD6C034D27440EB1BBED22051A10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725716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EFDE16F4BC6F4E8EA32872AFBD421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725716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9645948BB861404894C11EB9D0C98C4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725716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E88FB8F5653D453487453E27A440692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725716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5F3E8C5F0954F31850163E32E5BC27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725716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C7BB713F1F834F4C94B0EE0CFB98EA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725716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52C6456B3A794B74A93A7296F484A23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2C7B696AA524398AB780FB4EA93E28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6C6950D09FDD4D0CBF8A4E23BFF4C26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D7ECB85DA4914F5D917F0C98CEA458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E677A62487C34CFC9E0EE80F9A63F79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6873075A5A8345EA81CB7C0466431A1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FD26EFFC14004AEF95610956764BF0C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5F5A153917054C28AAFA0C50F42BA05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725716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3DC8846ED2A24EC2A9B5AD5E26B660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716" w:rsidRDefault="00725716" w:rsidP="00CF31BB">
      <w:r>
        <w:separator/>
      </w:r>
    </w:p>
  </w:endnote>
  <w:endnote w:type="continuationSeparator" w:id="0">
    <w:p w:rsidR="00725716" w:rsidRDefault="0072571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0A5BB22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0C6F94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725716" w:rsidP="009F4149">
          <w:pPr>
            <w:pStyle w:val="Contacts"/>
          </w:pPr>
          <w:sdt>
            <w:sdtPr>
              <w:id w:val="-1745953432"/>
              <w:placeholder>
                <w:docPart w:val="0AF9E1E2C378428B85F82D86F8F84AF6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04F788C6CB694F42A3D2315BEDA67BD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35B10D2B444A44EFB254513F51F1F5F8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85CB4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716" w:rsidRDefault="00725716" w:rsidP="00CF31BB">
      <w:r>
        <w:separator/>
      </w:r>
    </w:p>
  </w:footnote>
  <w:footnote w:type="continuationSeparator" w:id="0">
    <w:p w:rsidR="00725716" w:rsidRDefault="0072571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45CFBF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">
              <v:group id="Group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04AAEE76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0DE68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CK6OPs3wAAAAkBAAAPAAAAZHJzL2Rv&#10;d25yZXYueG1sTI9BT8JAEIXvJv6HzZh4gy0VC5ROidGYeICDKPdtd2ir3dnSXUr99y4nPU7my3vf&#10;yzajacVAvWssI8ymEQji0uqGK4TPj9fJEoTzirVqLRPCDznY5Lc3mUq1vfA7DXtfiRDCLlUItfdd&#10;KqUrazLKTW1HHH5H2xvlw9lXUvfqEsJNK+MoSqRRDYeGWnX0XFP5vT8bhMWwozYxL8fF2+50Wh2+&#10;tsui2yLe341PaxCeRv8Hw1U/qEMenAp7Zu1Ei5DMHwOJMIlnMYgrkMzDlgLhYRWBzDP5f0H+Cw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Iro4+z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1A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576BF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24A1A"/>
    <w:rsid w:val="00725716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234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F%20DRIVE\ALL\ALEXY\client%20intake%20form\client%20intake%20form%20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F9E1E2C378428B85F82D86F8F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BC4DE-DF37-4A44-B179-508B7512EBE3}"/>
      </w:docPartPr>
      <w:docPartBody>
        <w:p w:rsidR="0097773E" w:rsidRDefault="00C46BEA">
          <w:pPr>
            <w:pStyle w:val="0AF9E1E2C378428B85F82D86F8F84AF6"/>
          </w:pPr>
          <w:r w:rsidRPr="009F4149">
            <w:t>Client Intake Form</w:t>
          </w:r>
        </w:p>
      </w:docPartBody>
    </w:docPart>
    <w:docPart>
      <w:docPartPr>
        <w:name w:val="04F788C6CB694F42A3D2315BEDA67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8413C-6FB8-471C-BDEE-EB423863EF8D}"/>
      </w:docPartPr>
      <w:docPartBody>
        <w:p w:rsidR="0097773E" w:rsidRDefault="00C46BEA">
          <w:pPr>
            <w:pStyle w:val="04F788C6CB694F42A3D2315BEDA67BDB"/>
          </w:pPr>
          <w:r w:rsidRPr="009F4149">
            <w:t>Date</w:t>
          </w:r>
        </w:p>
      </w:docPartBody>
    </w:docPart>
    <w:docPart>
      <w:docPartPr>
        <w:name w:val="35B10D2B444A44EFB254513F51F1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31A94-0725-4783-BA1C-B31D1A96F1FC}"/>
      </w:docPartPr>
      <w:docPartBody>
        <w:p w:rsidR="0097773E" w:rsidRDefault="00C46BEA">
          <w:pPr>
            <w:pStyle w:val="35B10D2B444A44EFB254513F51F1F5F8"/>
          </w:pPr>
          <w:r w:rsidRPr="009F4149">
            <w:t>Agent/Representative Name</w:t>
          </w:r>
        </w:p>
      </w:docPartBody>
    </w:docPart>
    <w:docPart>
      <w:docPartPr>
        <w:name w:val="C579DFFFC6C14EDB8F4A923E28C8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7E29-3850-4B0E-B5EC-57FA1AD7ED90}"/>
      </w:docPartPr>
      <w:docPartBody>
        <w:p w:rsidR="0097773E" w:rsidRDefault="00C46BEA">
          <w:pPr>
            <w:pStyle w:val="C579DFFFC6C14EDB8F4A923E28C83C99"/>
          </w:pPr>
          <w:r w:rsidRPr="009F4149">
            <w:t>Client Name</w:t>
          </w:r>
        </w:p>
      </w:docPartBody>
    </w:docPart>
    <w:docPart>
      <w:docPartPr>
        <w:name w:val="E456CBA711174C4881D42F64D73C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97954-9069-4F60-BC24-B3FF529BB0EA}"/>
      </w:docPartPr>
      <w:docPartBody>
        <w:p w:rsidR="0097773E" w:rsidRDefault="00C46BEA">
          <w:pPr>
            <w:pStyle w:val="E456CBA711174C4881D42F64D73CEC5A"/>
          </w:pPr>
          <w:r w:rsidRPr="009F4149">
            <w:t>Client Organization/Company Name</w:t>
          </w:r>
        </w:p>
      </w:docPartBody>
    </w:docPart>
    <w:docPart>
      <w:docPartPr>
        <w:name w:val="BD9031DFF9B34F6EA9FFC01F9912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976D8-DADB-4935-9659-C18A700157B1}"/>
      </w:docPartPr>
      <w:docPartBody>
        <w:p w:rsidR="0097773E" w:rsidRDefault="00C46BEA">
          <w:pPr>
            <w:pStyle w:val="BD9031DFF9B34F6EA9FFC01F99125E34"/>
          </w:pPr>
          <w:r w:rsidRPr="009F4149">
            <w:t>Client Information</w:t>
          </w:r>
        </w:p>
      </w:docPartBody>
    </w:docPart>
    <w:docPart>
      <w:docPartPr>
        <w:name w:val="AEA9D2FC0620468991F2E0CBC288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C9AB-71C5-47BD-B686-A9401228F694}"/>
      </w:docPartPr>
      <w:docPartBody>
        <w:p w:rsidR="0097773E" w:rsidRDefault="00C46BEA">
          <w:pPr>
            <w:pStyle w:val="AEA9D2FC0620468991F2E0CBC2882362"/>
          </w:pPr>
          <w:r w:rsidRPr="009F4149">
            <w:t>Home Phone</w:t>
          </w:r>
        </w:p>
      </w:docPartBody>
    </w:docPart>
    <w:docPart>
      <w:docPartPr>
        <w:name w:val="97FD6C034D27440EB1BBED22051A1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502E9-8D95-49DA-BCE3-447FE50DAD52}"/>
      </w:docPartPr>
      <w:docPartBody>
        <w:p w:rsidR="0097773E" w:rsidRDefault="00C46BEA">
          <w:pPr>
            <w:pStyle w:val="97FD6C034D27440EB1BBED22051A1082"/>
          </w:pPr>
          <w:r w:rsidRPr="009F4149">
            <w:t>Cell Phone</w:t>
          </w:r>
        </w:p>
      </w:docPartBody>
    </w:docPart>
    <w:docPart>
      <w:docPartPr>
        <w:name w:val="EFDE16F4BC6F4E8EA32872AFBD421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C36D2-67C5-4F06-A5A6-66E8A45AA77E}"/>
      </w:docPartPr>
      <w:docPartBody>
        <w:p w:rsidR="0097773E" w:rsidRDefault="00C46BEA">
          <w:pPr>
            <w:pStyle w:val="EFDE16F4BC6F4E8EA32872AFBD4213E7"/>
          </w:pPr>
          <w:r w:rsidRPr="009F4149">
            <w:t>Email Address</w:t>
          </w:r>
        </w:p>
      </w:docPartBody>
    </w:docPart>
    <w:docPart>
      <w:docPartPr>
        <w:name w:val="9645948BB861404894C11EB9D0C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BA220-ED07-48FE-9891-BBF10785F531}"/>
      </w:docPartPr>
      <w:docPartBody>
        <w:p w:rsidR="0097773E" w:rsidRDefault="00C46BEA">
          <w:pPr>
            <w:pStyle w:val="9645948BB861404894C11EB9D0C98C48"/>
          </w:pPr>
          <w:r w:rsidRPr="00410E03">
            <w:t>Address</w:t>
          </w:r>
        </w:p>
      </w:docPartBody>
    </w:docPart>
    <w:docPart>
      <w:docPartPr>
        <w:name w:val="E88FB8F5653D453487453E27A4406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73A9-6956-49BA-960B-306F68559C29}"/>
      </w:docPartPr>
      <w:docPartBody>
        <w:p w:rsidR="0097773E" w:rsidRDefault="00C46BEA">
          <w:pPr>
            <w:pStyle w:val="E88FB8F5653D453487453E27A4406923"/>
          </w:pPr>
          <w:r w:rsidRPr="009F4149">
            <w:t>City</w:t>
          </w:r>
        </w:p>
      </w:docPartBody>
    </w:docPart>
    <w:docPart>
      <w:docPartPr>
        <w:name w:val="65F3E8C5F0954F31850163E32E5BC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2D29-4445-455C-AA8B-FC273B32204B}"/>
      </w:docPartPr>
      <w:docPartBody>
        <w:p w:rsidR="0097773E" w:rsidRDefault="00C46BEA">
          <w:pPr>
            <w:pStyle w:val="65F3E8C5F0954F31850163E32E5BC27A"/>
          </w:pPr>
          <w:r w:rsidRPr="009F4149">
            <w:t>State.</w:t>
          </w:r>
        </w:p>
      </w:docPartBody>
    </w:docPart>
    <w:docPart>
      <w:docPartPr>
        <w:name w:val="C7BB713F1F834F4C94B0EE0CFB98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61652-3D05-49CA-9478-FC38ED56D3CB}"/>
      </w:docPartPr>
      <w:docPartBody>
        <w:p w:rsidR="0097773E" w:rsidRDefault="00C46BEA">
          <w:pPr>
            <w:pStyle w:val="C7BB713F1F834F4C94B0EE0CFB98EAEC"/>
          </w:pPr>
          <w:r w:rsidRPr="009F4149">
            <w:t>ZIP Code</w:t>
          </w:r>
        </w:p>
      </w:docPartBody>
    </w:docPart>
    <w:docPart>
      <w:docPartPr>
        <w:name w:val="52C6456B3A794B74A93A7296F484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9EFEF-3048-4339-B401-D593CE96C481}"/>
      </w:docPartPr>
      <w:docPartBody>
        <w:p w:rsidR="0097773E" w:rsidRDefault="00C46BEA">
          <w:pPr>
            <w:pStyle w:val="52C6456B3A794B74A93A7296F484A23C"/>
          </w:pPr>
          <w:r w:rsidRPr="00410E03">
            <w:t>Occupation/Business Type</w:t>
          </w:r>
        </w:p>
      </w:docPartBody>
    </w:docPart>
    <w:docPart>
      <w:docPartPr>
        <w:name w:val="32C7B696AA524398AB780FB4EA93E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10097-415F-4098-BCE0-982018688CA8}"/>
      </w:docPartPr>
      <w:docPartBody>
        <w:p w:rsidR="0097773E" w:rsidRDefault="00C46BEA">
          <w:pPr>
            <w:pStyle w:val="32C7B696AA524398AB780FB4EA93E287"/>
          </w:pPr>
          <w:r w:rsidRPr="00410E03">
            <w:t>DOB</w:t>
          </w:r>
        </w:p>
      </w:docPartBody>
    </w:docPart>
    <w:docPart>
      <w:docPartPr>
        <w:name w:val="6C6950D09FDD4D0CBF8A4E23BFF4C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FC4B0-190B-4C14-9600-756B599C32F1}"/>
      </w:docPartPr>
      <w:docPartBody>
        <w:p w:rsidR="0097773E" w:rsidRDefault="00C46BEA">
          <w:pPr>
            <w:pStyle w:val="6C6950D09FDD4D0CBF8A4E23BFF4C26A"/>
          </w:pPr>
          <w:r w:rsidRPr="00410E03">
            <w:t>Gender</w:t>
          </w:r>
        </w:p>
      </w:docPartBody>
    </w:docPart>
    <w:docPart>
      <w:docPartPr>
        <w:name w:val="D7ECB85DA4914F5D917F0C98CEA45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A7986-0F70-4192-AC4A-94EB8240A742}"/>
      </w:docPartPr>
      <w:docPartBody>
        <w:p w:rsidR="0097773E" w:rsidRDefault="00C46BEA">
          <w:pPr>
            <w:pStyle w:val="D7ECB85DA4914F5D917F0C98CEA45826"/>
          </w:pPr>
          <w:r w:rsidRPr="00410E03">
            <w:t>Additional Information (Seniors/Military/etc.)</w:t>
          </w:r>
        </w:p>
      </w:docPartBody>
    </w:docPart>
    <w:docPart>
      <w:docPartPr>
        <w:name w:val="E677A62487C34CFC9E0EE80F9A63F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7DD44-77F4-4AD0-A3BF-5210483DED4F}"/>
      </w:docPartPr>
      <w:docPartBody>
        <w:p w:rsidR="0097773E" w:rsidRDefault="00C46BEA">
          <w:pPr>
            <w:pStyle w:val="E677A62487C34CFC9E0EE80F9A63F79E"/>
          </w:pPr>
          <w:r w:rsidRPr="00410E03">
            <w:t>Service Requests</w:t>
          </w:r>
        </w:p>
      </w:docPartBody>
    </w:docPart>
    <w:docPart>
      <w:docPartPr>
        <w:name w:val="6873075A5A8345EA81CB7C0466431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8FF4E-CF0F-464A-B7E8-45FF82C60505}"/>
      </w:docPartPr>
      <w:docPartBody>
        <w:p w:rsidR="0097773E" w:rsidRDefault="00C46BEA">
          <w:pPr>
            <w:pStyle w:val="6873075A5A8345EA81CB7C0466431A16"/>
          </w:pPr>
          <w:r w:rsidRPr="00410E03">
            <w:t>Other/Special Requests</w:t>
          </w:r>
        </w:p>
      </w:docPartBody>
    </w:docPart>
    <w:docPart>
      <w:docPartPr>
        <w:name w:val="FD26EFFC14004AEF95610956764BF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D1D1E-E2ED-4379-9CBB-6D0DAAD18513}"/>
      </w:docPartPr>
      <w:docPartBody>
        <w:p w:rsidR="0097773E" w:rsidRDefault="00C46BEA">
          <w:pPr>
            <w:pStyle w:val="FD26EFFC14004AEF95610956764BF0C3"/>
          </w:pPr>
          <w:r w:rsidRPr="00410E03">
            <w:t>Availability for Follow-ups</w:t>
          </w:r>
        </w:p>
      </w:docPartBody>
    </w:docPart>
    <w:docPart>
      <w:docPartPr>
        <w:name w:val="5F5A153917054C28AAFA0C50F42BA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3EA02-B112-4594-9C36-1AD41C470FD6}"/>
      </w:docPartPr>
      <w:docPartBody>
        <w:p w:rsidR="0097773E" w:rsidRDefault="00C46BEA">
          <w:pPr>
            <w:pStyle w:val="5F5A153917054C28AAFA0C50F42BA051"/>
          </w:pPr>
          <w:r w:rsidRPr="00410E03">
            <w:t>Previous Customer?</w:t>
          </w:r>
        </w:p>
      </w:docPartBody>
    </w:docPart>
    <w:docPart>
      <w:docPartPr>
        <w:name w:val="3DC8846ED2A24EC2A9B5AD5E26B66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39ED7-17CA-42EE-931B-EA8F3FB6A180}"/>
      </w:docPartPr>
      <w:docPartBody>
        <w:p w:rsidR="0097773E" w:rsidRDefault="00C46BEA">
          <w:pPr>
            <w:pStyle w:val="3DC8846ED2A24EC2A9B5AD5E26B6606F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EA"/>
    <w:rsid w:val="0097773E"/>
    <w:rsid w:val="009C251A"/>
    <w:rsid w:val="00C4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onar Bang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F9E1E2C378428B85F82D86F8F84AF6">
    <w:name w:val="0AF9E1E2C378428B85F82D86F8F84AF6"/>
    <w:rPr>
      <w:rFonts w:cs="Shonar Bangla"/>
    </w:rPr>
  </w:style>
  <w:style w:type="paragraph" w:customStyle="1" w:styleId="04F788C6CB694F42A3D2315BEDA67BDB">
    <w:name w:val="04F788C6CB694F42A3D2315BEDA67BDB"/>
    <w:rPr>
      <w:rFonts w:cs="Shonar Bangla"/>
    </w:rPr>
  </w:style>
  <w:style w:type="paragraph" w:customStyle="1" w:styleId="35B10D2B444A44EFB254513F51F1F5F8">
    <w:name w:val="35B10D2B444A44EFB254513F51F1F5F8"/>
    <w:rPr>
      <w:rFonts w:cs="Shonar Bangla"/>
    </w:rPr>
  </w:style>
  <w:style w:type="paragraph" w:customStyle="1" w:styleId="C579DFFFC6C14EDB8F4A923E28C83C99">
    <w:name w:val="C579DFFFC6C14EDB8F4A923E28C83C99"/>
    <w:rPr>
      <w:rFonts w:cs="Shonar Bangla"/>
    </w:rPr>
  </w:style>
  <w:style w:type="paragraph" w:customStyle="1" w:styleId="E456CBA711174C4881D42F64D73CEC5A">
    <w:name w:val="E456CBA711174C4881D42F64D73CEC5A"/>
    <w:rPr>
      <w:rFonts w:cs="Shonar Bangla"/>
    </w:rPr>
  </w:style>
  <w:style w:type="paragraph" w:customStyle="1" w:styleId="BD9031DFF9B34F6EA9FFC01F99125E34">
    <w:name w:val="BD9031DFF9B34F6EA9FFC01F99125E34"/>
    <w:rPr>
      <w:rFonts w:cs="Shonar Bangla"/>
    </w:rPr>
  </w:style>
  <w:style w:type="paragraph" w:customStyle="1" w:styleId="AEA9D2FC0620468991F2E0CBC2882362">
    <w:name w:val="AEA9D2FC0620468991F2E0CBC2882362"/>
    <w:rPr>
      <w:rFonts w:cs="Shonar Bangla"/>
    </w:rPr>
  </w:style>
  <w:style w:type="paragraph" w:customStyle="1" w:styleId="97FD6C034D27440EB1BBED22051A1082">
    <w:name w:val="97FD6C034D27440EB1BBED22051A1082"/>
    <w:rPr>
      <w:rFonts w:cs="Shonar Bangla"/>
    </w:rPr>
  </w:style>
  <w:style w:type="paragraph" w:customStyle="1" w:styleId="EFDE16F4BC6F4E8EA32872AFBD4213E7">
    <w:name w:val="EFDE16F4BC6F4E8EA32872AFBD4213E7"/>
    <w:rPr>
      <w:rFonts w:cs="Shonar Bangla"/>
    </w:rPr>
  </w:style>
  <w:style w:type="paragraph" w:customStyle="1" w:styleId="9645948BB861404894C11EB9D0C98C48">
    <w:name w:val="9645948BB861404894C11EB9D0C98C48"/>
    <w:rPr>
      <w:rFonts w:cs="Shonar Bangla"/>
    </w:rPr>
  </w:style>
  <w:style w:type="paragraph" w:customStyle="1" w:styleId="E88FB8F5653D453487453E27A4406923">
    <w:name w:val="E88FB8F5653D453487453E27A4406923"/>
    <w:rPr>
      <w:rFonts w:cs="Shonar Bangla"/>
    </w:rPr>
  </w:style>
  <w:style w:type="paragraph" w:customStyle="1" w:styleId="65F3E8C5F0954F31850163E32E5BC27A">
    <w:name w:val="65F3E8C5F0954F31850163E32E5BC27A"/>
    <w:rPr>
      <w:rFonts w:cs="Shonar Bangla"/>
    </w:rPr>
  </w:style>
  <w:style w:type="paragraph" w:customStyle="1" w:styleId="C7BB713F1F834F4C94B0EE0CFB98EAEC">
    <w:name w:val="C7BB713F1F834F4C94B0EE0CFB98EAEC"/>
    <w:rPr>
      <w:rFonts w:cs="Shonar Bangla"/>
    </w:rPr>
  </w:style>
  <w:style w:type="paragraph" w:customStyle="1" w:styleId="52C6456B3A794B74A93A7296F484A23C">
    <w:name w:val="52C6456B3A794B74A93A7296F484A23C"/>
    <w:rPr>
      <w:rFonts w:cs="Shonar Bangla"/>
    </w:rPr>
  </w:style>
  <w:style w:type="paragraph" w:customStyle="1" w:styleId="32C7B696AA524398AB780FB4EA93E287">
    <w:name w:val="32C7B696AA524398AB780FB4EA93E287"/>
    <w:rPr>
      <w:rFonts w:cs="Shonar Bangla"/>
    </w:rPr>
  </w:style>
  <w:style w:type="paragraph" w:customStyle="1" w:styleId="6C6950D09FDD4D0CBF8A4E23BFF4C26A">
    <w:name w:val="6C6950D09FDD4D0CBF8A4E23BFF4C26A"/>
    <w:rPr>
      <w:rFonts w:cs="Shonar Bangla"/>
    </w:rPr>
  </w:style>
  <w:style w:type="paragraph" w:customStyle="1" w:styleId="D7ECB85DA4914F5D917F0C98CEA45826">
    <w:name w:val="D7ECB85DA4914F5D917F0C98CEA45826"/>
    <w:rPr>
      <w:rFonts w:cs="Shonar Bangla"/>
    </w:rPr>
  </w:style>
  <w:style w:type="paragraph" w:customStyle="1" w:styleId="E677A62487C34CFC9E0EE80F9A63F79E">
    <w:name w:val="E677A62487C34CFC9E0EE80F9A63F79E"/>
    <w:rPr>
      <w:rFonts w:cs="Shonar Bangla"/>
    </w:rPr>
  </w:style>
  <w:style w:type="paragraph" w:customStyle="1" w:styleId="6873075A5A8345EA81CB7C0466431A16">
    <w:name w:val="6873075A5A8345EA81CB7C0466431A16"/>
    <w:rPr>
      <w:rFonts w:cs="Shonar Bangla"/>
    </w:rPr>
  </w:style>
  <w:style w:type="paragraph" w:customStyle="1" w:styleId="FD26EFFC14004AEF95610956764BF0C3">
    <w:name w:val="FD26EFFC14004AEF95610956764BF0C3"/>
    <w:rPr>
      <w:rFonts w:cs="Shonar Bangla"/>
    </w:rPr>
  </w:style>
  <w:style w:type="paragraph" w:customStyle="1" w:styleId="5F5A153917054C28AAFA0C50F42BA051">
    <w:name w:val="5F5A153917054C28AAFA0C50F42BA051"/>
    <w:rPr>
      <w:rFonts w:cs="Shonar Bangla"/>
    </w:rPr>
  </w:style>
  <w:style w:type="paragraph" w:customStyle="1" w:styleId="3DC8846ED2A24EC2A9B5AD5E26B6606F">
    <w:name w:val="3DC8846ED2A24EC2A9B5AD5E26B6606F"/>
    <w:rPr>
      <w:rFonts w:cs="Shonar Bangl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9855DD-3F47-4112-833F-A4DCD8809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form 02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2025-08-08T03:50:00Z</dcterms:created>
  <dcterms:modified xsi:type="dcterms:W3CDTF">2025-08-08T03:50:00Z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